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86" w:rsidRDefault="00F62D86" w:rsidP="00F361D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Утверждаю, дирктор школы</w:t>
      </w:r>
    </w:p>
    <w:p w:rsidR="00F62D86" w:rsidRDefault="00F62D86" w:rsidP="00F361D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________ Л.А.Айнутдинова</w:t>
      </w:r>
    </w:p>
    <w:p w:rsidR="00F62D86" w:rsidRDefault="00F62D86" w:rsidP="00F361D8">
      <w:pPr>
        <w:spacing w:after="0" w:line="240" w:lineRule="auto"/>
        <w:jc w:val="right"/>
        <w:rPr>
          <w:rFonts w:ascii="Times New Roman" w:hAnsi="Times New Roman"/>
        </w:rPr>
      </w:pPr>
    </w:p>
    <w:p w:rsidR="00F62D86" w:rsidRDefault="00F62D86" w:rsidP="00F361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62D86" w:rsidRDefault="00F62D86" w:rsidP="00F361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62D86" w:rsidRPr="00075CCC" w:rsidRDefault="00F62D86" w:rsidP="00F361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>Расписание уроков</w:t>
      </w:r>
      <w:r>
        <w:rPr>
          <w:rFonts w:ascii="Times New Roman" w:hAnsi="Times New Roman"/>
          <w:b/>
          <w:sz w:val="24"/>
          <w:szCs w:val="24"/>
        </w:rPr>
        <w:t xml:space="preserve"> дистанционного обучения для 1 класса</w:t>
      </w:r>
    </w:p>
    <w:p w:rsidR="00F62D86" w:rsidRPr="00075CCC" w:rsidRDefault="00F62D86" w:rsidP="00F361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>МБОУ для детей дошкольного и младшего школьного возраста</w:t>
      </w:r>
    </w:p>
    <w:p w:rsidR="00F62D86" w:rsidRPr="00075CCC" w:rsidRDefault="00F62D86" w:rsidP="00F361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 xml:space="preserve"> «Татарско-Безднинскаяначальная школа-детский сад» </w:t>
      </w:r>
    </w:p>
    <w:p w:rsidR="00F62D86" w:rsidRPr="00075CCC" w:rsidRDefault="00F62D86" w:rsidP="00F361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>Дрожжановского муниципального района РТ</w:t>
      </w:r>
    </w:p>
    <w:p w:rsidR="00F62D86" w:rsidRDefault="00F62D86" w:rsidP="00F361D8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75CCC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9-</w:t>
      </w:r>
      <w:r w:rsidRPr="00075CCC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20 </w:t>
      </w:r>
      <w:r w:rsidRPr="00075CCC">
        <w:rPr>
          <w:rFonts w:ascii="Times New Roman" w:hAnsi="Times New Roman"/>
          <w:b/>
          <w:sz w:val="24"/>
          <w:szCs w:val="24"/>
        </w:rPr>
        <w:t>учебный год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F62D86" w:rsidRPr="002C6DE0" w:rsidRDefault="00F62D86" w:rsidP="00F361D8">
      <w:pPr>
        <w:spacing w:after="0" w:line="240" w:lineRule="auto"/>
        <w:jc w:val="right"/>
        <w:rPr>
          <w:rFonts w:ascii="Times New Roman" w:hAnsi="Times New Roman"/>
          <w:lang w:val="tt-RU"/>
        </w:rPr>
      </w:pPr>
    </w:p>
    <w:tbl>
      <w:tblPr>
        <w:tblpPr w:leftFromText="180" w:rightFromText="180" w:vertAnchor="text" w:horzAnchor="margin" w:tblpY="-69"/>
        <w:tblW w:w="11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48"/>
        <w:gridCol w:w="2375"/>
        <w:gridCol w:w="2520"/>
        <w:gridCol w:w="2340"/>
        <w:gridCol w:w="2340"/>
      </w:tblGrid>
      <w:tr w:rsidR="00F62D86" w:rsidRPr="001A1E34" w:rsidTr="00E826D1">
        <w:tc>
          <w:tcPr>
            <w:tcW w:w="1648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Уроки/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время</w:t>
            </w:r>
          </w:p>
          <w:p w:rsidR="00F62D86" w:rsidRPr="00B91DCC" w:rsidRDefault="00F62D86" w:rsidP="0095761A">
            <w:pPr>
              <w:pStyle w:val="NormalWeb"/>
              <w:spacing w:line="225" w:lineRule="atLeast"/>
              <w:ind w:left="100" w:right="100"/>
            </w:pPr>
          </w:p>
        </w:tc>
        <w:tc>
          <w:tcPr>
            <w:tcW w:w="2375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B91DCC">
              <w:rPr>
                <w:rStyle w:val="Strong"/>
              </w:rPr>
              <w:t>1-й урок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>
              <w:rPr>
                <w:rStyle w:val="Strong"/>
              </w:rPr>
              <w:t>12</w:t>
            </w:r>
            <w:r w:rsidRPr="00B91DCC">
              <w:rPr>
                <w:rStyle w:val="Strong"/>
              </w:rPr>
              <w:t>.00–</w:t>
            </w:r>
            <w:r>
              <w:rPr>
                <w:rStyle w:val="Strong"/>
              </w:rPr>
              <w:t>12</w:t>
            </w:r>
            <w:r w:rsidRPr="00B91DCC">
              <w:rPr>
                <w:rStyle w:val="Strong"/>
              </w:rPr>
              <w:t>.2</w:t>
            </w:r>
            <w:r>
              <w:rPr>
                <w:rStyle w:val="Strong"/>
              </w:rPr>
              <w:t>0</w:t>
            </w:r>
          </w:p>
        </w:tc>
        <w:tc>
          <w:tcPr>
            <w:tcW w:w="252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2-й урок</w:t>
            </w:r>
          </w:p>
          <w:p w:rsidR="00F62D86" w:rsidRPr="00372ECA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1</w:t>
            </w:r>
            <w:r>
              <w:rPr>
                <w:rStyle w:val="Strong"/>
              </w:rPr>
              <w:t>2</w:t>
            </w:r>
            <w:r w:rsidRPr="00372ECA">
              <w:rPr>
                <w:rStyle w:val="Strong"/>
              </w:rPr>
              <w:t>.</w:t>
            </w:r>
            <w:r>
              <w:rPr>
                <w:rStyle w:val="Strong"/>
              </w:rPr>
              <w:t>40</w:t>
            </w:r>
            <w:r w:rsidRPr="00372ECA">
              <w:rPr>
                <w:rStyle w:val="Strong"/>
              </w:rPr>
              <w:t>–1</w:t>
            </w:r>
            <w:r>
              <w:rPr>
                <w:rStyle w:val="Strong"/>
              </w:rPr>
              <w:t>3</w:t>
            </w:r>
            <w:r w:rsidRPr="00372ECA">
              <w:rPr>
                <w:rStyle w:val="Strong"/>
              </w:rPr>
              <w:t>.</w:t>
            </w:r>
            <w:r>
              <w:rPr>
                <w:rStyle w:val="Strong"/>
              </w:rPr>
              <w:t>00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3-й урок</w:t>
            </w:r>
          </w:p>
          <w:p w:rsidR="00F62D86" w:rsidRPr="00372ECA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1</w:t>
            </w:r>
            <w:r>
              <w:rPr>
                <w:rStyle w:val="Strong"/>
              </w:rPr>
              <w:t>3</w:t>
            </w:r>
            <w:r w:rsidRPr="00372ECA">
              <w:rPr>
                <w:rStyle w:val="Strong"/>
              </w:rPr>
              <w:t>.</w:t>
            </w:r>
            <w:r>
              <w:rPr>
                <w:rStyle w:val="Strong"/>
              </w:rPr>
              <w:t>20</w:t>
            </w:r>
            <w:r w:rsidRPr="00372ECA">
              <w:rPr>
                <w:rStyle w:val="Strong"/>
              </w:rPr>
              <w:t>–1</w:t>
            </w:r>
            <w:r>
              <w:rPr>
                <w:rStyle w:val="Strong"/>
              </w:rPr>
              <w:t>3.40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4-й урок</w:t>
            </w:r>
          </w:p>
          <w:p w:rsidR="00F62D86" w:rsidRPr="00372ECA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1</w:t>
            </w:r>
            <w:r>
              <w:rPr>
                <w:rStyle w:val="Strong"/>
              </w:rPr>
              <w:t>4</w:t>
            </w:r>
            <w:r w:rsidRPr="00372ECA">
              <w:rPr>
                <w:rStyle w:val="Strong"/>
              </w:rPr>
              <w:t>.</w:t>
            </w:r>
            <w:r>
              <w:rPr>
                <w:rStyle w:val="Strong"/>
              </w:rPr>
              <w:t>00</w:t>
            </w:r>
            <w:r w:rsidRPr="00372ECA">
              <w:rPr>
                <w:rStyle w:val="Strong"/>
              </w:rPr>
              <w:t>–1</w:t>
            </w:r>
            <w:r>
              <w:rPr>
                <w:rStyle w:val="Strong"/>
              </w:rPr>
              <w:t>4</w:t>
            </w:r>
            <w:r w:rsidRPr="00372ECA">
              <w:rPr>
                <w:rStyle w:val="Strong"/>
              </w:rPr>
              <w:t>.2</w:t>
            </w:r>
            <w:r>
              <w:rPr>
                <w:rStyle w:val="Strong"/>
              </w:rPr>
              <w:t>0</w:t>
            </w:r>
          </w:p>
        </w:tc>
      </w:tr>
      <w:tr w:rsidR="00F62D86" w:rsidRPr="001A1E34" w:rsidTr="00E826D1">
        <w:tc>
          <w:tcPr>
            <w:tcW w:w="1648" w:type="dxa"/>
            <w:vMerge/>
            <w:vAlign w:val="center"/>
          </w:tcPr>
          <w:p w:rsidR="00F62D86" w:rsidRPr="00B91DCC" w:rsidRDefault="00F62D86" w:rsidP="0095761A">
            <w:pPr>
              <w:pStyle w:val="NormalWeb"/>
              <w:spacing w:line="225" w:lineRule="atLeast"/>
              <w:ind w:left="100" w:right="100"/>
            </w:pPr>
          </w:p>
        </w:tc>
        <w:tc>
          <w:tcPr>
            <w:tcW w:w="2375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95761A">
            <w:pPr>
              <w:spacing w:line="21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A1E34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A1E3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A1E3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A1E34">
              <w:rPr>
                <w:rFonts w:ascii="Times New Roman" w:hAnsi="Times New Roman"/>
                <w:sz w:val="24"/>
                <w:szCs w:val="24"/>
              </w:rPr>
              <w:t xml:space="preserve"> индивидуальные консультации по предмету</w:t>
            </w:r>
          </w:p>
        </w:tc>
        <w:tc>
          <w:tcPr>
            <w:tcW w:w="252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95761A">
            <w:pPr>
              <w:spacing w:line="213" w:lineRule="atLeast"/>
              <w:rPr>
                <w:rFonts w:ascii="Times New Roman" w:hAnsi="Times New Roman"/>
                <w:sz w:val="24"/>
                <w:szCs w:val="24"/>
              </w:rPr>
            </w:pPr>
            <w:r w:rsidRPr="00372EC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–1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 xml:space="preserve"> индивидуальные консультации по предмету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95761A">
            <w:pPr>
              <w:spacing w:line="213" w:lineRule="atLeast"/>
              <w:rPr>
                <w:rFonts w:ascii="Times New Roman" w:hAnsi="Times New Roman"/>
                <w:sz w:val="24"/>
                <w:szCs w:val="24"/>
              </w:rPr>
            </w:pPr>
            <w:r w:rsidRPr="00372EC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–1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 xml:space="preserve"> индивидуальные консультации по предмету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95761A">
            <w:pPr>
              <w:spacing w:line="213" w:lineRule="atLeast"/>
              <w:ind w:hanging="328"/>
              <w:rPr>
                <w:rFonts w:ascii="Times New Roman" w:hAnsi="Times New Roman"/>
                <w:sz w:val="24"/>
                <w:szCs w:val="24"/>
              </w:rPr>
            </w:pPr>
            <w:r w:rsidRPr="00372ECA">
              <w:rPr>
                <w:rFonts w:ascii="Times New Roman" w:hAnsi="Times New Roman"/>
                <w:sz w:val="24"/>
                <w:szCs w:val="24"/>
              </w:rPr>
              <w:t>12 1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0–14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 xml:space="preserve"> индивидуальные консультации по предмету</w:t>
            </w:r>
          </w:p>
        </w:tc>
      </w:tr>
      <w:tr w:rsidR="00F62D86" w:rsidRPr="001A1E34" w:rsidTr="00E826D1">
        <w:tc>
          <w:tcPr>
            <w:tcW w:w="1648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понедельник</w:t>
            </w:r>
          </w:p>
          <w:p w:rsidR="00F62D86" w:rsidRPr="00B91DCC" w:rsidRDefault="00F62D86" w:rsidP="0095761A">
            <w:pPr>
              <w:pStyle w:val="NormalWeb"/>
              <w:spacing w:line="225" w:lineRule="atLeast"/>
              <w:ind w:left="100" w:right="100"/>
            </w:pPr>
          </w:p>
        </w:tc>
        <w:tc>
          <w:tcPr>
            <w:tcW w:w="2375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Лит чтение на род.языке</w:t>
            </w:r>
          </w:p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(ЭО, он-лайн урок</w:t>
            </w:r>
            <w:r w:rsidRPr="00B91DCC">
              <w:t>)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</w:p>
        </w:tc>
        <w:tc>
          <w:tcPr>
            <w:tcW w:w="252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Родной язык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 xml:space="preserve"> </w:t>
            </w:r>
            <w:r w:rsidRPr="00357E42">
              <w:t>(ДО, выполнение заданий )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Математика</w:t>
            </w:r>
          </w:p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(ЭО, он-лайн урок</w:t>
            </w:r>
            <w:r w:rsidRPr="00B91DCC">
              <w:t>)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Технология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357E42">
              <w:t>(ДО, выполнение заданий )</w:t>
            </w:r>
          </w:p>
        </w:tc>
      </w:tr>
      <w:tr w:rsidR="00F62D86" w:rsidRPr="001A1E34" w:rsidTr="00E826D1">
        <w:tc>
          <w:tcPr>
            <w:tcW w:w="1648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вторник</w:t>
            </w:r>
          </w:p>
        </w:tc>
        <w:tc>
          <w:tcPr>
            <w:tcW w:w="2375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spacing w:after="0" w:line="240" w:lineRule="auto"/>
            </w:pPr>
            <w:r>
              <w:t>Родной язык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(ЭО, он-лайн урок</w:t>
            </w:r>
            <w:r w:rsidRPr="00B91DCC">
              <w:t>)</w:t>
            </w:r>
          </w:p>
        </w:tc>
        <w:tc>
          <w:tcPr>
            <w:tcW w:w="252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)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spacing w:after="0" w:line="240" w:lineRule="auto"/>
            </w:pPr>
            <w:r>
              <w:t>Русский язык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Физкультура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357E42">
              <w:t>(ДО, выполнение заданий )</w:t>
            </w:r>
          </w:p>
        </w:tc>
      </w:tr>
      <w:tr w:rsidR="00F62D86" w:rsidRPr="001A1E34" w:rsidTr="00E826D1">
        <w:tc>
          <w:tcPr>
            <w:tcW w:w="1648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среда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</w:p>
        </w:tc>
        <w:tc>
          <w:tcPr>
            <w:tcW w:w="2375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spacing w:after="0" w:line="240" w:lineRule="auto"/>
            </w:pPr>
            <w:r>
              <w:t>Окружающий мир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(ЭО, он-лайн урок</w:t>
            </w:r>
            <w:r w:rsidRPr="00B91DCC">
              <w:t>)</w:t>
            </w:r>
          </w:p>
        </w:tc>
        <w:tc>
          <w:tcPr>
            <w:tcW w:w="252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Русский язык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357E42">
              <w:t>(ДО, выполнение заданий )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 xml:space="preserve">Математика 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(ЭО, он-лайн урок</w:t>
            </w:r>
            <w:r w:rsidRPr="00B91DCC">
              <w:t>)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ИЗО/физкультура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357E42">
              <w:t xml:space="preserve">(ДО, </w:t>
            </w:r>
            <w:r>
              <w:t>выполнение заданий</w:t>
            </w:r>
            <w:r w:rsidRPr="00357E42">
              <w:t>)</w:t>
            </w:r>
          </w:p>
        </w:tc>
      </w:tr>
      <w:tr w:rsidR="00F62D86" w:rsidRPr="001A1E34" w:rsidTr="00E826D1">
        <w:tc>
          <w:tcPr>
            <w:tcW w:w="1648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четверг</w:t>
            </w:r>
          </w:p>
        </w:tc>
        <w:tc>
          <w:tcPr>
            <w:tcW w:w="2375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spacing w:after="0" w:line="240" w:lineRule="auto"/>
            </w:pPr>
            <w:r>
              <w:t>Математика</w:t>
            </w:r>
          </w:p>
          <w:p w:rsidR="00F62D86" w:rsidRDefault="00F62D86" w:rsidP="0095761A">
            <w:pPr>
              <w:spacing w:after="0" w:line="240" w:lineRule="auto"/>
            </w:pPr>
            <w:r>
              <w:t>(ЭОР, он-лайн урок</w:t>
            </w:r>
            <w:r w:rsidRPr="00B91DCC">
              <w:t>)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Лит.чтение</w:t>
            </w:r>
          </w:p>
          <w:p w:rsidR="00F62D86" w:rsidRDefault="00F62D86" w:rsidP="0095761A">
            <w:pPr>
              <w:spacing w:after="0" w:line="240" w:lineRule="auto"/>
            </w:pPr>
            <w:r>
              <w:t>(ЭОР, он-лайн урок</w:t>
            </w:r>
            <w:r w:rsidRPr="00B91DCC">
              <w:t>)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 w:rsidRPr="001A1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)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right="1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физкультура</w:t>
            </w:r>
          </w:p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357E42">
              <w:t xml:space="preserve">(ДО, </w:t>
            </w:r>
            <w:r>
              <w:t>выполнение заданий</w:t>
            </w:r>
            <w:r w:rsidRPr="00357E42">
              <w:t>)</w:t>
            </w:r>
          </w:p>
        </w:tc>
      </w:tr>
      <w:tr w:rsidR="00F62D86" w:rsidRPr="001A1E34" w:rsidTr="00E826D1">
        <w:tc>
          <w:tcPr>
            <w:tcW w:w="1648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пятница</w:t>
            </w:r>
          </w:p>
        </w:tc>
        <w:tc>
          <w:tcPr>
            <w:tcW w:w="2375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spacing w:after="0" w:line="240" w:lineRule="auto"/>
            </w:pPr>
            <w:r>
              <w:t>Русский язык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252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Лит чтение на род.языке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)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95761A">
            <w:pPr>
              <w:spacing w:after="0" w:line="240" w:lineRule="auto"/>
            </w:pPr>
            <w:r>
              <w:t>Окружающий мир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(ЭО, он-лайн урок</w:t>
            </w:r>
            <w:r w:rsidRPr="00B91DCC">
              <w:t>)</w:t>
            </w:r>
          </w:p>
        </w:tc>
        <w:tc>
          <w:tcPr>
            <w:tcW w:w="234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  <w:p w:rsidR="00F62D86" w:rsidRPr="001A1E34" w:rsidRDefault="00F62D86" w:rsidP="0095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)</w:t>
            </w:r>
          </w:p>
        </w:tc>
      </w:tr>
    </w:tbl>
    <w:p w:rsidR="00F62D86" w:rsidRDefault="00F62D86" w:rsidP="00F361D8">
      <w:pPr>
        <w:spacing w:after="0" w:line="240" w:lineRule="auto"/>
        <w:jc w:val="right"/>
        <w:rPr>
          <w:rFonts w:ascii="Times New Roman" w:hAnsi="Times New Roman"/>
        </w:rPr>
      </w:pPr>
    </w:p>
    <w:p w:rsidR="00F62D86" w:rsidRDefault="00F62D86" w:rsidP="00F361D8"/>
    <w:p w:rsidR="00F62D86" w:rsidRDefault="00F62D86" w:rsidP="00F361D8"/>
    <w:p w:rsidR="00F62D86" w:rsidRDefault="00F62D86" w:rsidP="00357E4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62D86" w:rsidRDefault="00F62D86" w:rsidP="00357E4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62D86" w:rsidRDefault="00F62D86" w:rsidP="00357E4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62D86" w:rsidRDefault="00F62D86" w:rsidP="00357E4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62D86" w:rsidRDefault="00F62D86" w:rsidP="00357E4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Утверждаю, дирктор школы</w:t>
      </w:r>
    </w:p>
    <w:p w:rsidR="00F62D86" w:rsidRDefault="00F62D86" w:rsidP="00357E4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________ Л.А.Айнутдинова</w:t>
      </w:r>
    </w:p>
    <w:p w:rsidR="00F62D86" w:rsidRDefault="00F62D86" w:rsidP="00357E4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62D86" w:rsidRPr="00075CCC" w:rsidRDefault="00F62D86" w:rsidP="00357E4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>Расписание уроков</w:t>
      </w:r>
      <w:r>
        <w:rPr>
          <w:rFonts w:ascii="Times New Roman" w:hAnsi="Times New Roman"/>
          <w:b/>
          <w:sz w:val="24"/>
          <w:szCs w:val="24"/>
        </w:rPr>
        <w:t xml:space="preserve"> дистанционного обучения для 2 класса</w:t>
      </w:r>
    </w:p>
    <w:p w:rsidR="00F62D86" w:rsidRPr="00075CCC" w:rsidRDefault="00F62D86" w:rsidP="00357E4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>МБОУ для детей дошкольного и младшего школьного возраста</w:t>
      </w:r>
    </w:p>
    <w:p w:rsidR="00F62D86" w:rsidRPr="00075CCC" w:rsidRDefault="00F62D86" w:rsidP="00357E4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 xml:space="preserve"> «Татарско-Безднинскаяначальная школа-детский сад» </w:t>
      </w:r>
    </w:p>
    <w:tbl>
      <w:tblPr>
        <w:tblpPr w:leftFromText="180" w:rightFromText="180" w:vertAnchor="page" w:horzAnchor="margin" w:tblpY="3241"/>
        <w:tblW w:w="11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06"/>
        <w:gridCol w:w="1980"/>
        <w:gridCol w:w="1980"/>
        <w:gridCol w:w="1980"/>
        <w:gridCol w:w="2160"/>
        <w:gridCol w:w="1817"/>
      </w:tblGrid>
      <w:tr w:rsidR="00F62D86" w:rsidRPr="001A1E34" w:rsidTr="002C6DE0">
        <w:tc>
          <w:tcPr>
            <w:tcW w:w="1306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Уроки/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время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  <w:jc w:val="center"/>
            </w:pPr>
            <w:r w:rsidRPr="00357E42">
              <w:rPr>
                <w:rStyle w:val="Strong"/>
              </w:rPr>
              <w:t>1-й урок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  <w:jc w:val="center"/>
            </w:pPr>
            <w:r w:rsidRPr="00357E42">
              <w:rPr>
                <w:rStyle w:val="Strong"/>
              </w:rPr>
              <w:t>9.00–9.20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  <w:jc w:val="center"/>
            </w:pPr>
            <w:r w:rsidRPr="00357E42">
              <w:rPr>
                <w:rStyle w:val="Strong"/>
              </w:rPr>
              <w:t>2-й урок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  <w:jc w:val="center"/>
            </w:pPr>
            <w:r w:rsidRPr="00357E42">
              <w:rPr>
                <w:rStyle w:val="Strong"/>
              </w:rPr>
              <w:t>10.00–10.20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  <w:jc w:val="center"/>
            </w:pPr>
            <w:r w:rsidRPr="00357E42">
              <w:rPr>
                <w:rStyle w:val="Strong"/>
              </w:rPr>
              <w:t>3-й урок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  <w:jc w:val="center"/>
            </w:pPr>
            <w:r w:rsidRPr="00357E42">
              <w:rPr>
                <w:rStyle w:val="Strong"/>
              </w:rPr>
              <w:t>11.00–11.20</w:t>
            </w:r>
          </w:p>
        </w:tc>
        <w:tc>
          <w:tcPr>
            <w:tcW w:w="216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  <w:jc w:val="center"/>
            </w:pPr>
            <w:r w:rsidRPr="00357E42">
              <w:rPr>
                <w:rStyle w:val="Strong"/>
              </w:rPr>
              <w:t>4-й урок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  <w:jc w:val="center"/>
            </w:pPr>
            <w:r w:rsidRPr="00357E42">
              <w:rPr>
                <w:rStyle w:val="Strong"/>
              </w:rPr>
              <w:t>12.00–12.20</w:t>
            </w:r>
          </w:p>
        </w:tc>
        <w:tc>
          <w:tcPr>
            <w:tcW w:w="1817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  <w:jc w:val="center"/>
            </w:pPr>
            <w:r w:rsidRPr="00357E42">
              <w:rPr>
                <w:rStyle w:val="Strong"/>
              </w:rPr>
              <w:t>5-й урок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  <w:jc w:val="center"/>
            </w:pPr>
            <w:r w:rsidRPr="00357E42">
              <w:rPr>
                <w:rStyle w:val="Strong"/>
              </w:rPr>
              <w:t>13.00–13.20</w:t>
            </w:r>
          </w:p>
        </w:tc>
      </w:tr>
      <w:tr w:rsidR="00F62D86" w:rsidRPr="001A1E34" w:rsidTr="002C6DE0">
        <w:tc>
          <w:tcPr>
            <w:tcW w:w="1306" w:type="dxa"/>
            <w:vMerge/>
            <w:vAlign w:val="center"/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9.20–9.45 индивидуальные консультации по предмету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10.20–10.45 индивидуальные консультации по предмету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11.20–11.45 индивидуальные консультации по предмету</w:t>
            </w:r>
          </w:p>
        </w:tc>
        <w:tc>
          <w:tcPr>
            <w:tcW w:w="216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ind w:hanging="328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12 12.20–12.45 индивидуальные консультации по предмету</w:t>
            </w:r>
          </w:p>
        </w:tc>
        <w:tc>
          <w:tcPr>
            <w:tcW w:w="1817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13.20–13.45 индивидуальные консультации по предмету</w:t>
            </w:r>
          </w:p>
        </w:tc>
      </w:tr>
      <w:tr w:rsidR="00F62D86" w:rsidRPr="001A1E34" w:rsidTr="002C6DE0">
        <w:tc>
          <w:tcPr>
            <w:tcW w:w="1306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понедельник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Русский язык (ЭОР, он-лайн урок)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 xml:space="preserve"> (ДО, выполнение заданий из учебника)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Лит чтение на род.языке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(ЭОР, он-лайн урок)</w:t>
            </w:r>
          </w:p>
        </w:tc>
        <w:tc>
          <w:tcPr>
            <w:tcW w:w="216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Изо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 xml:space="preserve"> (ДО, выполнение  творческих заданий)</w:t>
            </w:r>
          </w:p>
        </w:tc>
        <w:tc>
          <w:tcPr>
            <w:tcW w:w="1817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</w:p>
        </w:tc>
      </w:tr>
      <w:tr w:rsidR="00F62D86" w:rsidRPr="001A1E34" w:rsidTr="002C6DE0">
        <w:tc>
          <w:tcPr>
            <w:tcW w:w="1306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вторник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(ЭОР, он-лайн урок)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 xml:space="preserve">  (ДО, выполнение заданий из учебника)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(ЭОР, он-лайн урок)</w:t>
            </w:r>
          </w:p>
        </w:tc>
        <w:tc>
          <w:tcPr>
            <w:tcW w:w="216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Физкультура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(ДО, выполнение заданий )</w:t>
            </w:r>
          </w:p>
        </w:tc>
        <w:tc>
          <w:tcPr>
            <w:tcW w:w="1817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Лит. Чтение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/>
            </w:pPr>
            <w:r w:rsidRPr="00357E42">
              <w:t>(ДО, выполнение заданий из учебника)</w:t>
            </w:r>
          </w:p>
        </w:tc>
      </w:tr>
      <w:tr w:rsidR="00F62D86" w:rsidRPr="001A1E34" w:rsidTr="002C6DE0">
        <w:tc>
          <w:tcPr>
            <w:tcW w:w="1306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среда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Анг.язык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(ЭОР, он-лайн урок)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Русский язык  (ДО, выполнение заданий из учебника)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Лит. чтение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(ЭОР, он-лайн урок)</w:t>
            </w:r>
          </w:p>
        </w:tc>
        <w:tc>
          <w:tcPr>
            <w:tcW w:w="216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 xml:space="preserve"> (выполнение заданий из учебника)</w:t>
            </w:r>
          </w:p>
        </w:tc>
        <w:tc>
          <w:tcPr>
            <w:tcW w:w="1817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Технология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(ДО, выполнение заданий )</w:t>
            </w:r>
          </w:p>
        </w:tc>
      </w:tr>
      <w:tr w:rsidR="00F62D86" w:rsidRPr="001A1E34" w:rsidTr="002C6DE0">
        <w:tc>
          <w:tcPr>
            <w:tcW w:w="1306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четверг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Русский язык (ЭОР, он-лайн урок)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 xml:space="preserve">Лит.чтение на родном языке 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из учебника)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(ЭОР, он-лайн урок)</w:t>
            </w:r>
          </w:p>
        </w:tc>
        <w:tc>
          <w:tcPr>
            <w:tcW w:w="216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Музыка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(ДО, выполнение заданий )</w:t>
            </w:r>
          </w:p>
        </w:tc>
        <w:tc>
          <w:tcPr>
            <w:tcW w:w="1817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</w:p>
        </w:tc>
      </w:tr>
      <w:tr w:rsidR="00F62D86" w:rsidRPr="001A1E34" w:rsidTr="002C6DE0">
        <w:tc>
          <w:tcPr>
            <w:tcW w:w="1306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bookmarkStart w:id="0" w:name="_GoBack" w:colFirst="2" w:colLast="2"/>
            <w:r w:rsidRPr="00357E42">
              <w:t>пятница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(ЭОР, он-лайн урок)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из учебника)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(ЭОР, он-лайн урок)</w:t>
            </w:r>
          </w:p>
        </w:tc>
        <w:tc>
          <w:tcPr>
            <w:tcW w:w="216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Физкультура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(ДО, выполнение заданий )</w:t>
            </w:r>
          </w:p>
        </w:tc>
        <w:tc>
          <w:tcPr>
            <w:tcW w:w="1817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</w:p>
        </w:tc>
      </w:tr>
      <w:bookmarkEnd w:id="0"/>
      <w:tr w:rsidR="00F62D86" w:rsidRPr="001A1E34" w:rsidTr="002C6DE0">
        <w:tc>
          <w:tcPr>
            <w:tcW w:w="1306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суббота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Лит. чтение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(ЭОР, он-лайн урок)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из учебника)</w:t>
            </w:r>
          </w:p>
        </w:tc>
        <w:tc>
          <w:tcPr>
            <w:tcW w:w="198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:rsidR="00F62D86" w:rsidRPr="00357E42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из учебника)</w:t>
            </w:r>
          </w:p>
        </w:tc>
        <w:tc>
          <w:tcPr>
            <w:tcW w:w="216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Физкультура</w:t>
            </w:r>
          </w:p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  <w:r w:rsidRPr="00357E42">
              <w:t>(ЭОР, он-лайн урок)</w:t>
            </w:r>
          </w:p>
        </w:tc>
        <w:tc>
          <w:tcPr>
            <w:tcW w:w="1817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57E42" w:rsidRDefault="00F62D86" w:rsidP="002C6DE0">
            <w:pPr>
              <w:pStyle w:val="NormalWeb"/>
              <w:spacing w:before="0" w:beforeAutospacing="0" w:after="0" w:afterAutospacing="0"/>
              <w:ind w:left="100" w:right="100"/>
            </w:pPr>
          </w:p>
        </w:tc>
      </w:tr>
    </w:tbl>
    <w:p w:rsidR="00F62D86" w:rsidRPr="00075CCC" w:rsidRDefault="00F62D86" w:rsidP="00357E4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>Дрожжановского муниципального района РТ</w:t>
      </w:r>
    </w:p>
    <w:p w:rsidR="00F62D86" w:rsidRDefault="00F62D86" w:rsidP="00357E4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75CC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9-</w:t>
      </w:r>
      <w:r w:rsidRPr="00075CCC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20 </w:t>
      </w:r>
      <w:r w:rsidRPr="00075CCC">
        <w:rPr>
          <w:rFonts w:ascii="Times New Roman" w:hAnsi="Times New Roman"/>
          <w:b/>
          <w:sz w:val="24"/>
          <w:szCs w:val="24"/>
        </w:rPr>
        <w:t>учебный год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F62D86" w:rsidRPr="00357E42" w:rsidRDefault="00F62D86" w:rsidP="003C4C0A">
      <w:pPr>
        <w:spacing w:after="0" w:line="240" w:lineRule="auto"/>
        <w:jc w:val="right"/>
        <w:rPr>
          <w:rFonts w:ascii="Times New Roman" w:hAnsi="Times New Roman"/>
          <w:lang w:val="tt-RU"/>
        </w:rPr>
      </w:pPr>
    </w:p>
    <w:p w:rsidR="00F62D86" w:rsidRDefault="00F62D86" w:rsidP="003C4C0A">
      <w:pPr>
        <w:spacing w:after="0" w:line="240" w:lineRule="auto"/>
        <w:jc w:val="right"/>
        <w:rPr>
          <w:rFonts w:ascii="Times New Roman" w:hAnsi="Times New Roman"/>
        </w:rPr>
      </w:pPr>
    </w:p>
    <w:p w:rsidR="00F62D86" w:rsidRDefault="00F62D86" w:rsidP="003C4C0A">
      <w:pPr>
        <w:spacing w:after="0" w:line="240" w:lineRule="auto"/>
        <w:jc w:val="right"/>
        <w:rPr>
          <w:rFonts w:ascii="Times New Roman" w:hAnsi="Times New Roman"/>
        </w:rPr>
      </w:pPr>
    </w:p>
    <w:p w:rsidR="00F62D86" w:rsidRDefault="00F62D86" w:rsidP="002C6DE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62D86" w:rsidRDefault="00F62D86" w:rsidP="002C6DE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62D86" w:rsidRDefault="00F62D86" w:rsidP="002C6DE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62D86" w:rsidRDefault="00F62D86" w:rsidP="002C6DE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62D86" w:rsidRDefault="00F62D86" w:rsidP="002C6DE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Утверждаю, дирктор школы</w:t>
      </w:r>
    </w:p>
    <w:p w:rsidR="00F62D86" w:rsidRDefault="00F62D86" w:rsidP="002C6DE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________ Л.А.Айнутдинова</w:t>
      </w:r>
    </w:p>
    <w:p w:rsidR="00F62D86" w:rsidRDefault="00F62D86" w:rsidP="003C4C0A">
      <w:pPr>
        <w:spacing w:after="0" w:line="240" w:lineRule="auto"/>
        <w:jc w:val="right"/>
        <w:rPr>
          <w:rFonts w:ascii="Times New Roman" w:hAnsi="Times New Roman"/>
        </w:rPr>
      </w:pPr>
    </w:p>
    <w:p w:rsidR="00F62D86" w:rsidRPr="00075CCC" w:rsidRDefault="00F62D86" w:rsidP="002C6D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>Расписание уроков</w:t>
      </w:r>
      <w:r>
        <w:rPr>
          <w:rFonts w:ascii="Times New Roman" w:hAnsi="Times New Roman"/>
          <w:b/>
          <w:sz w:val="24"/>
          <w:szCs w:val="24"/>
        </w:rPr>
        <w:t xml:space="preserve"> дистанционного обучения для 4 класса</w:t>
      </w:r>
    </w:p>
    <w:p w:rsidR="00F62D86" w:rsidRPr="00075CCC" w:rsidRDefault="00F62D86" w:rsidP="002C6D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>МБОУ для детей дошкольного и младшего школьного возраста</w:t>
      </w:r>
    </w:p>
    <w:p w:rsidR="00F62D86" w:rsidRPr="00075CCC" w:rsidRDefault="00F62D86" w:rsidP="002C6D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 xml:space="preserve"> «Татарско-Безднинскаяначальная школа-детский сад» </w:t>
      </w:r>
    </w:p>
    <w:p w:rsidR="00F62D86" w:rsidRPr="00075CCC" w:rsidRDefault="00F62D86" w:rsidP="002C6D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CCC">
        <w:rPr>
          <w:rFonts w:ascii="Times New Roman" w:hAnsi="Times New Roman"/>
          <w:b/>
          <w:sz w:val="24"/>
          <w:szCs w:val="24"/>
        </w:rPr>
        <w:t>Дрожжановского муниципального района РТ</w:t>
      </w:r>
    </w:p>
    <w:p w:rsidR="00F62D86" w:rsidRDefault="00F62D86" w:rsidP="002C6DE0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75CCC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9-</w:t>
      </w:r>
      <w:r w:rsidRPr="00075CCC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20 </w:t>
      </w:r>
      <w:r w:rsidRPr="00075CCC">
        <w:rPr>
          <w:rFonts w:ascii="Times New Roman" w:hAnsi="Times New Roman"/>
          <w:b/>
          <w:sz w:val="24"/>
          <w:szCs w:val="24"/>
        </w:rPr>
        <w:t>учебный год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F62D86" w:rsidRPr="002C6DE0" w:rsidRDefault="00F62D86" w:rsidP="003C4C0A">
      <w:pPr>
        <w:spacing w:after="0" w:line="240" w:lineRule="auto"/>
        <w:jc w:val="right"/>
        <w:rPr>
          <w:rFonts w:ascii="Times New Roman" w:hAnsi="Times New Roman"/>
          <w:lang w:val="tt-RU"/>
        </w:rPr>
      </w:pPr>
    </w:p>
    <w:tbl>
      <w:tblPr>
        <w:tblpPr w:leftFromText="180" w:rightFromText="180" w:vertAnchor="text" w:horzAnchor="margin" w:tblpY="-69"/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50"/>
        <w:gridCol w:w="1850"/>
        <w:gridCol w:w="1850"/>
        <w:gridCol w:w="1850"/>
        <w:gridCol w:w="1850"/>
        <w:gridCol w:w="1850"/>
      </w:tblGrid>
      <w:tr w:rsidR="00F62D86" w:rsidRPr="001A1E34" w:rsidTr="002C6DE0">
        <w:tc>
          <w:tcPr>
            <w:tcW w:w="1650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Уроки/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время</w:t>
            </w:r>
          </w:p>
          <w:p w:rsidR="00F62D86" w:rsidRPr="00B91DCC" w:rsidRDefault="00F62D86" w:rsidP="002C6DE0">
            <w:pPr>
              <w:pStyle w:val="NormalWeb"/>
              <w:spacing w:line="225" w:lineRule="atLeast"/>
              <w:ind w:left="100" w:right="100"/>
            </w:pP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B91DCC">
              <w:rPr>
                <w:rStyle w:val="Strong"/>
              </w:rPr>
              <w:t>1-й урок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>
              <w:rPr>
                <w:rStyle w:val="Strong"/>
              </w:rPr>
              <w:t>9</w:t>
            </w:r>
            <w:r w:rsidRPr="00B91DCC">
              <w:rPr>
                <w:rStyle w:val="Strong"/>
              </w:rPr>
              <w:t>.00–</w:t>
            </w:r>
            <w:r>
              <w:rPr>
                <w:rStyle w:val="Strong"/>
              </w:rPr>
              <w:t>9</w:t>
            </w:r>
            <w:r w:rsidRPr="00B91DCC">
              <w:rPr>
                <w:rStyle w:val="Strong"/>
              </w:rPr>
              <w:t>.2</w:t>
            </w:r>
            <w:r>
              <w:rPr>
                <w:rStyle w:val="Strong"/>
              </w:rPr>
              <w:t>5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2-й урок</w:t>
            </w:r>
          </w:p>
          <w:p w:rsidR="00F62D86" w:rsidRPr="00372ECA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10.00–10.2</w:t>
            </w:r>
            <w:r>
              <w:rPr>
                <w:rStyle w:val="Strong"/>
              </w:rPr>
              <w:t>5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3-й урок</w:t>
            </w:r>
          </w:p>
          <w:p w:rsidR="00F62D86" w:rsidRPr="00372ECA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11.00–11.2</w:t>
            </w:r>
            <w:r>
              <w:rPr>
                <w:rStyle w:val="Strong"/>
              </w:rPr>
              <w:t>5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4-й урок</w:t>
            </w:r>
          </w:p>
          <w:p w:rsidR="00F62D86" w:rsidRPr="00372ECA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12.00–12.2</w:t>
            </w:r>
            <w:r>
              <w:rPr>
                <w:rStyle w:val="Strong"/>
              </w:rPr>
              <w:t>5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5-й урок</w:t>
            </w:r>
          </w:p>
          <w:p w:rsidR="00F62D86" w:rsidRPr="00372ECA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  <w:jc w:val="center"/>
            </w:pPr>
            <w:r w:rsidRPr="00372ECA">
              <w:rPr>
                <w:rStyle w:val="Strong"/>
              </w:rPr>
              <w:t>13.00–13.20</w:t>
            </w:r>
          </w:p>
        </w:tc>
      </w:tr>
      <w:tr w:rsidR="00F62D86" w:rsidRPr="001A1E34" w:rsidTr="002C6DE0">
        <w:tc>
          <w:tcPr>
            <w:tcW w:w="1650" w:type="dxa"/>
            <w:vMerge/>
            <w:vAlign w:val="center"/>
          </w:tcPr>
          <w:p w:rsidR="00F62D86" w:rsidRPr="00B91DCC" w:rsidRDefault="00F62D86" w:rsidP="002C6DE0">
            <w:pPr>
              <w:pStyle w:val="NormalWeb"/>
              <w:spacing w:line="225" w:lineRule="atLeast"/>
              <w:ind w:left="100" w:right="100"/>
            </w:pP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2C6DE0">
            <w:pPr>
              <w:spacing w:line="21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A1E34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A1E3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A1E34">
              <w:rPr>
                <w:rFonts w:ascii="Times New Roman" w:hAnsi="Times New Roman"/>
                <w:sz w:val="24"/>
                <w:szCs w:val="24"/>
              </w:rPr>
              <w:t>.45 индивидуальные консультации по предмету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2C6DE0">
            <w:pPr>
              <w:spacing w:line="213" w:lineRule="atLeast"/>
              <w:rPr>
                <w:rFonts w:ascii="Times New Roman" w:hAnsi="Times New Roman"/>
                <w:sz w:val="24"/>
                <w:szCs w:val="24"/>
              </w:rPr>
            </w:pPr>
            <w:r w:rsidRPr="00372ECA">
              <w:rPr>
                <w:rFonts w:ascii="Times New Roman" w:hAnsi="Times New Roman"/>
                <w:sz w:val="24"/>
                <w:szCs w:val="24"/>
              </w:rPr>
              <w:t>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–10.45 индивидуальные консультации по предмету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2C6DE0">
            <w:pPr>
              <w:spacing w:line="213" w:lineRule="atLeast"/>
              <w:rPr>
                <w:rFonts w:ascii="Times New Roman" w:hAnsi="Times New Roman"/>
                <w:sz w:val="24"/>
                <w:szCs w:val="24"/>
              </w:rPr>
            </w:pPr>
            <w:r w:rsidRPr="00372ECA">
              <w:rPr>
                <w:rFonts w:ascii="Times New Roman" w:hAnsi="Times New Roman"/>
                <w:sz w:val="24"/>
                <w:szCs w:val="24"/>
              </w:rPr>
              <w:t>11.2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–11.45 индивидуальные консультации по предмету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2C6DE0">
            <w:pPr>
              <w:spacing w:line="213" w:lineRule="atLeast"/>
              <w:ind w:hanging="328"/>
              <w:rPr>
                <w:rFonts w:ascii="Times New Roman" w:hAnsi="Times New Roman"/>
                <w:sz w:val="24"/>
                <w:szCs w:val="24"/>
              </w:rPr>
            </w:pPr>
            <w:r w:rsidRPr="00372ECA">
              <w:rPr>
                <w:rFonts w:ascii="Times New Roman" w:hAnsi="Times New Roman"/>
                <w:sz w:val="24"/>
                <w:szCs w:val="24"/>
              </w:rPr>
              <w:t>12 12.2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–12.45 индивидуальные консультации по предмету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372ECA" w:rsidRDefault="00F62D86" w:rsidP="002C6DE0">
            <w:pPr>
              <w:spacing w:line="213" w:lineRule="atLeast"/>
              <w:rPr>
                <w:rFonts w:ascii="Times New Roman" w:hAnsi="Times New Roman"/>
                <w:sz w:val="24"/>
                <w:szCs w:val="24"/>
              </w:rPr>
            </w:pPr>
            <w:r w:rsidRPr="00372ECA">
              <w:rPr>
                <w:rFonts w:ascii="Times New Roman" w:hAnsi="Times New Roman"/>
                <w:sz w:val="24"/>
                <w:szCs w:val="24"/>
              </w:rPr>
              <w:t>13.2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72ECA">
              <w:rPr>
                <w:rFonts w:ascii="Times New Roman" w:hAnsi="Times New Roman"/>
                <w:sz w:val="24"/>
                <w:szCs w:val="24"/>
              </w:rPr>
              <w:t>–13.45 индивидуальные консультации по предмету</w:t>
            </w:r>
          </w:p>
        </w:tc>
      </w:tr>
      <w:tr w:rsidR="00F62D86" w:rsidRPr="001A1E34" w:rsidTr="002C6DE0">
        <w:tc>
          <w:tcPr>
            <w:tcW w:w="16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понедельник</w:t>
            </w:r>
          </w:p>
          <w:p w:rsidR="00F62D86" w:rsidRPr="00B91DCC" w:rsidRDefault="00F62D86" w:rsidP="002C6DE0">
            <w:pPr>
              <w:pStyle w:val="NormalWeb"/>
              <w:spacing w:line="225" w:lineRule="atLeast"/>
              <w:ind w:left="100" w:right="100"/>
            </w:pP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Родной язык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 xml:space="preserve"> </w:t>
            </w:r>
            <w:r w:rsidRPr="00357E42"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Лит чтение на род.языке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Математика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357E42"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Технология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</w:p>
        </w:tc>
      </w:tr>
      <w:tr w:rsidR="00F62D86" w:rsidRPr="001A1E34" w:rsidTr="002C6DE0">
        <w:tc>
          <w:tcPr>
            <w:tcW w:w="16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вторник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spacing w:after="0" w:line="240" w:lineRule="auto"/>
            </w:pPr>
            <w:r>
              <w:t>Окружающий мир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spacing w:after="0" w:line="240" w:lineRule="auto"/>
            </w:pPr>
            <w:r>
              <w:t>Русский язык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Физкультура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357E42"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Родной язык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357E42">
              <w:t>(ДО, выполнение заданий )</w:t>
            </w:r>
          </w:p>
        </w:tc>
      </w:tr>
      <w:tr w:rsidR="00F62D86" w:rsidRPr="001A1E34" w:rsidTr="002C6DE0">
        <w:tc>
          <w:tcPr>
            <w:tcW w:w="16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среда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Лит.чтение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Русский язык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357E42"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ОРКСЭ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Английский язык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right="1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физкультура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right="100"/>
            </w:pPr>
            <w:r w:rsidRPr="00357E42">
              <w:t>(ДО, выполнение заданий )</w:t>
            </w:r>
          </w:p>
        </w:tc>
      </w:tr>
      <w:tr w:rsidR="00F62D86" w:rsidRPr="001A1E34" w:rsidTr="002C6DE0">
        <w:tc>
          <w:tcPr>
            <w:tcW w:w="16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четверг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spacing w:after="0" w:line="240" w:lineRule="auto"/>
            </w:pPr>
            <w:r>
              <w:t>Математика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Русский язык</w:t>
            </w:r>
            <w:r w:rsidRPr="00B91DCC">
              <w:t xml:space="preserve"> </w:t>
            </w: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Лит.чтение на родном языке</w:t>
            </w:r>
            <w:r w:rsidRPr="001A1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Музыка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357E42"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D86" w:rsidRPr="001A1E34" w:rsidTr="002C6DE0">
        <w:tc>
          <w:tcPr>
            <w:tcW w:w="16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пятница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Лит.чтение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spacing w:after="0" w:line="240" w:lineRule="auto"/>
            </w:pPr>
            <w:r>
              <w:t>Изо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spacing w:after="0" w:line="240" w:lineRule="auto"/>
            </w:pPr>
            <w:r>
              <w:t>Математика</w:t>
            </w:r>
          </w:p>
          <w:p w:rsidR="00F62D86" w:rsidRDefault="00F62D86" w:rsidP="002C6DE0">
            <w:pPr>
              <w:spacing w:after="0" w:line="240" w:lineRule="auto"/>
            </w:pPr>
            <w:r>
              <w:t>(ЭОР, он-лайн урок</w:t>
            </w:r>
            <w:r w:rsidRPr="00B91DCC">
              <w:t>)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</w:p>
        </w:tc>
      </w:tr>
      <w:tr w:rsidR="00F62D86" w:rsidRPr="001A1E34" w:rsidTr="002C6DE0">
        <w:tc>
          <w:tcPr>
            <w:tcW w:w="16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 w:rsidRPr="00B91DCC">
              <w:t>суббота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2C6DE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Родной язык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F62D86" w:rsidRPr="001A1E34" w:rsidRDefault="00F62D86" w:rsidP="002C6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E34">
              <w:t xml:space="preserve"> </w:t>
            </w:r>
            <w:r w:rsidRPr="00357E42">
              <w:rPr>
                <w:rFonts w:ascii="Times New Roman" w:hAnsi="Times New Roman"/>
                <w:sz w:val="24"/>
                <w:szCs w:val="24"/>
              </w:rPr>
              <w:t>(ДО, выполнение заданий 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Физкультура</w:t>
            </w:r>
          </w:p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  <w:r>
              <w:t>(ЭОР, он-лайн урок</w:t>
            </w:r>
            <w:r w:rsidRPr="00B91DCC">
              <w:t>)</w:t>
            </w:r>
          </w:p>
        </w:tc>
        <w:tc>
          <w:tcPr>
            <w:tcW w:w="185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62D86" w:rsidRPr="00B91DCC" w:rsidRDefault="00F62D86" w:rsidP="002C6DE0">
            <w:pPr>
              <w:pStyle w:val="NormalWeb"/>
              <w:spacing w:beforeAutospacing="0" w:afterAutospacing="0" w:line="225" w:lineRule="atLeast"/>
              <w:ind w:left="100" w:right="100"/>
            </w:pPr>
          </w:p>
        </w:tc>
      </w:tr>
    </w:tbl>
    <w:p w:rsidR="00F62D86" w:rsidRDefault="00F62D86" w:rsidP="003C4C0A">
      <w:pPr>
        <w:spacing w:after="0" w:line="240" w:lineRule="auto"/>
        <w:jc w:val="right"/>
        <w:rPr>
          <w:rFonts w:ascii="Times New Roman" w:hAnsi="Times New Roman"/>
        </w:rPr>
      </w:pPr>
    </w:p>
    <w:p w:rsidR="00F62D86" w:rsidRDefault="00F62D86" w:rsidP="004115EB">
      <w:pPr>
        <w:spacing w:after="0" w:line="240" w:lineRule="auto"/>
        <w:jc w:val="right"/>
        <w:rPr>
          <w:rFonts w:ascii="Times New Roman" w:hAnsi="Times New Roman"/>
        </w:rPr>
      </w:pPr>
    </w:p>
    <w:p w:rsidR="00F62D86" w:rsidRDefault="00F62D86" w:rsidP="004115EB">
      <w:pPr>
        <w:spacing w:after="0" w:line="240" w:lineRule="auto"/>
        <w:jc w:val="right"/>
        <w:rPr>
          <w:rFonts w:ascii="Times New Roman" w:hAnsi="Times New Roman"/>
        </w:rPr>
      </w:pPr>
    </w:p>
    <w:sectPr w:rsidR="00F62D86" w:rsidSect="002C6DE0">
      <w:pgSz w:w="11906" w:h="16838"/>
      <w:pgMar w:top="540" w:right="566" w:bottom="113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9DF"/>
    <w:rsid w:val="00075CCC"/>
    <w:rsid w:val="000806F6"/>
    <w:rsid w:val="001A1E34"/>
    <w:rsid w:val="001B1B63"/>
    <w:rsid w:val="001F16D4"/>
    <w:rsid w:val="00297C76"/>
    <w:rsid w:val="002C6DE0"/>
    <w:rsid w:val="002E21A4"/>
    <w:rsid w:val="0031049B"/>
    <w:rsid w:val="00357E42"/>
    <w:rsid w:val="00372ECA"/>
    <w:rsid w:val="003C4C0A"/>
    <w:rsid w:val="004115EB"/>
    <w:rsid w:val="00430FA5"/>
    <w:rsid w:val="00550E7C"/>
    <w:rsid w:val="00717BEE"/>
    <w:rsid w:val="008B7183"/>
    <w:rsid w:val="008E69DF"/>
    <w:rsid w:val="0095761A"/>
    <w:rsid w:val="00B91DCC"/>
    <w:rsid w:val="00BC0EC3"/>
    <w:rsid w:val="00C1668B"/>
    <w:rsid w:val="00DA0565"/>
    <w:rsid w:val="00E817FB"/>
    <w:rsid w:val="00E826D1"/>
    <w:rsid w:val="00F361D8"/>
    <w:rsid w:val="00F62D86"/>
    <w:rsid w:val="00FA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68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3C4C0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C4C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4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3</Pages>
  <Words>718</Words>
  <Characters>4098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AinutdinovaLilia@outlook.com</cp:lastModifiedBy>
  <cp:revision>6</cp:revision>
  <dcterms:created xsi:type="dcterms:W3CDTF">2020-04-06T04:48:00Z</dcterms:created>
  <dcterms:modified xsi:type="dcterms:W3CDTF">2020-04-21T13:08:00Z</dcterms:modified>
</cp:coreProperties>
</file>